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173" w:rsidRDefault="00AD23A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5549265</wp:posOffset>
                </wp:positionH>
                <wp:positionV relativeFrom="page">
                  <wp:posOffset>576580</wp:posOffset>
                </wp:positionV>
                <wp:extent cx="4133850" cy="6888480"/>
                <wp:effectExtent l="0" t="0" r="3810" b="2540"/>
                <wp:wrapNone/>
                <wp:docPr id="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88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23F" w:rsidRDefault="00AD23A7" w:rsidP="00CE69B4">
                            <w:pPr>
                              <w:spacing w:after="240"/>
                              <w:jc w:val="center"/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>2019</w:t>
                            </w:r>
                            <w:r w:rsidR="00E6623F" w:rsidRPr="00CE69B4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Blue and Gold Banquet</w:t>
                            </w:r>
                          </w:p>
                          <w:p w:rsidR="00CE69B4" w:rsidRDefault="00CE69B4" w:rsidP="00CE69B4">
                            <w:pPr>
                              <w:spacing w:after="240"/>
                              <w:jc w:val="center"/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>&amp;</w:t>
                            </w:r>
                          </w:p>
                          <w:p w:rsidR="00CE69B4" w:rsidRDefault="00CE69B4" w:rsidP="00CE69B4">
                            <w:pPr>
                              <w:spacing w:after="240"/>
                              <w:jc w:val="center"/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>Arrow of Light Crossover Ceremony</w:t>
                            </w:r>
                          </w:p>
                          <w:p w:rsidR="0072610C" w:rsidRDefault="00AD23A7" w:rsidP="00CE69B4">
                            <w:pPr>
                              <w:spacing w:after="240"/>
                              <w:jc w:val="center"/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>February 20, 2019</w:t>
                            </w:r>
                          </w:p>
                          <w:p w:rsidR="00CE69B4" w:rsidRDefault="00AD23A7" w:rsidP="00CE69B4">
                            <w:pPr>
                              <w:spacing w:after="36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47160" cy="1847215"/>
                                  <wp:effectExtent l="0" t="0" r="0" b="635"/>
                                  <wp:docPr id="2" name="Picture 2" descr="Image result for cub scouts ran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ub scouts ran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7160" cy="1847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69B4" w:rsidRPr="00CE69B4" w:rsidRDefault="00AD23A7" w:rsidP="00CE69B4">
                            <w:pPr>
                              <w:spacing w:after="240"/>
                              <w:jc w:val="center"/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7615" cy="1539240"/>
                                  <wp:effectExtent l="0" t="0" r="6985" b="3810"/>
                                  <wp:docPr id="4" name="Picture 4" descr="http://www.pack2westerly.scoutlander.com/publicsite/GetImgVlt1.aspx?file=w75ry34pm62985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pack2westerly.scoutlander.com/publicsite/GetImgVlt1.aspx?file=w75ry34pm62985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7615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436.95pt;margin-top:45.4pt;width:325.5pt;height:542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" stroked="f" strokecolor="silver" strokeweight="3pt">
                <v:textbox>
                  <w:txbxContent>
                    <w:p w:rsidR="00E6623F" w:rsidRDefault="00AD23A7" w:rsidP="00CE69B4">
                      <w:pPr>
                        <w:spacing w:after="240"/>
                        <w:jc w:val="center"/>
                        <w:rPr>
                          <w:rFonts w:ascii="Lucida Calligraphy" w:hAnsi="Lucida Calligraphy"/>
                          <w:sz w:val="48"/>
                          <w:szCs w:val="4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>2019</w:t>
                      </w:r>
                      <w:r w:rsidR="00E6623F" w:rsidRPr="00CE69B4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Blue and Gold Banquet</w:t>
                      </w:r>
                    </w:p>
                    <w:p w:rsidR="00CE69B4" w:rsidRDefault="00CE69B4" w:rsidP="00CE69B4">
                      <w:pPr>
                        <w:spacing w:after="240"/>
                        <w:jc w:val="center"/>
                        <w:rPr>
                          <w:rFonts w:ascii="Lucida Calligraphy" w:hAnsi="Lucida Calligraphy"/>
                          <w:sz w:val="48"/>
                          <w:szCs w:val="4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>&amp;</w:t>
                      </w:r>
                    </w:p>
                    <w:p w:rsidR="00CE69B4" w:rsidRDefault="00CE69B4" w:rsidP="00CE69B4">
                      <w:pPr>
                        <w:spacing w:after="240"/>
                        <w:jc w:val="center"/>
                        <w:rPr>
                          <w:rFonts w:ascii="Lucida Calligraphy" w:hAnsi="Lucida Calligraphy"/>
                          <w:sz w:val="48"/>
                          <w:szCs w:val="4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>Arrow of Light Crossover Ceremony</w:t>
                      </w:r>
                    </w:p>
                    <w:p w:rsidR="0072610C" w:rsidRDefault="00AD23A7" w:rsidP="00CE69B4">
                      <w:pPr>
                        <w:spacing w:after="240"/>
                        <w:jc w:val="center"/>
                        <w:rPr>
                          <w:rFonts w:ascii="Lucida Calligraphy" w:hAnsi="Lucida Calligraphy"/>
                          <w:sz w:val="48"/>
                          <w:szCs w:val="4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>February 20, 2019</w:t>
                      </w:r>
                    </w:p>
                    <w:p w:rsidR="00CE69B4" w:rsidRDefault="00AD23A7" w:rsidP="00CE69B4">
                      <w:pPr>
                        <w:spacing w:after="36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47160" cy="1847215"/>
                            <wp:effectExtent l="0" t="0" r="0" b="635"/>
                            <wp:docPr id="2" name="Picture 2" descr="Image result for cub scouts ran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ub scouts ran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7160" cy="1847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69B4" w:rsidRPr="00CE69B4" w:rsidRDefault="00AD23A7" w:rsidP="00CE69B4">
                      <w:pPr>
                        <w:spacing w:after="240"/>
                        <w:jc w:val="center"/>
                        <w:rPr>
                          <w:rFonts w:ascii="Lucida Calligraphy" w:hAnsi="Lucida Calligraphy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7615" cy="1539240"/>
                            <wp:effectExtent l="0" t="0" r="6985" b="3810"/>
                            <wp:docPr id="4" name="Picture 4" descr="http://www.pack2westerly.scoutlander.com/publicsite/GetImgVlt1.aspx?file=w75ry34pm62985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pack2westerly.scoutlander.com/publicsite/GetImgVlt1.aspx?file=w75ry34pm62985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7615" cy="153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page">
                  <wp:posOffset>1153160</wp:posOffset>
                </wp:positionH>
                <wp:positionV relativeFrom="page">
                  <wp:posOffset>576580</wp:posOffset>
                </wp:positionV>
                <wp:extent cx="2857500" cy="405765"/>
                <wp:effectExtent l="635" t="5080" r="8890" b="8255"/>
                <wp:wrapNone/>
                <wp:docPr id="1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7500" cy="4057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margin-left:90.8pt;margin-top:45.4pt;width:225pt;height:31.9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ge">
                  <wp:posOffset>1177290</wp:posOffset>
                </wp:positionV>
                <wp:extent cx="4026535" cy="6204585"/>
                <wp:effectExtent l="4445" t="0" r="0" b="0"/>
                <wp:wrapNone/>
                <wp:docPr id="1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6535" cy="620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Default="0072610C" w:rsidP="00F9144C">
                            <w:pPr>
                              <w:pStyle w:val="list1"/>
                              <w:spacing w:after="120"/>
                              <w:ind w:hanging="144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Blue and Gold Committee</w:t>
                            </w:r>
                          </w:p>
                          <w:p w:rsidR="006911CA" w:rsidRDefault="006911CA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Stephanie </w:t>
                            </w:r>
                            <w:proofErr w:type="spellStart"/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Lenihan</w:t>
                            </w:r>
                            <w:proofErr w:type="spellEnd"/>
                          </w:p>
                          <w:p w:rsidR="006911CA" w:rsidRDefault="006911CA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Brenda Greene</w:t>
                            </w:r>
                          </w:p>
                          <w:p w:rsidR="0072610C" w:rsidRDefault="006911CA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 Tracey </w:t>
                            </w:r>
                            <w:proofErr w:type="spellStart"/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Datson</w:t>
                            </w:r>
                            <w:proofErr w:type="spellEnd"/>
                          </w:p>
                          <w:p w:rsidR="006911CA" w:rsidRDefault="006911CA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</w:p>
                          <w:p w:rsidR="0072610C" w:rsidRPr="00F9144C" w:rsidRDefault="0072610C" w:rsidP="00F9144C">
                            <w:pPr>
                              <w:pStyle w:val="list1"/>
                              <w:spacing w:after="120"/>
                              <w:ind w:hanging="144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F9144C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Pack 2 Leaders</w:t>
                            </w:r>
                          </w:p>
                          <w:p w:rsidR="0072610C" w:rsidRDefault="0072610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Cubmaster</w:t>
                            </w:r>
                            <w:proofErr w:type="spellEnd"/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 – Joe Kushner</w:t>
                            </w:r>
                          </w:p>
                          <w:p w:rsidR="0072610C" w:rsidRDefault="0072610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Arrow of Light Den Leader – </w:t>
                            </w:r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Chad </w:t>
                            </w:r>
                            <w:proofErr w:type="spellStart"/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Lenihan</w:t>
                            </w:r>
                            <w:proofErr w:type="spellEnd"/>
                          </w:p>
                          <w:p w:rsidR="0072610C" w:rsidRDefault="0072610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W</w:t>
                            </w:r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ebelos</w:t>
                            </w:r>
                            <w:proofErr w:type="spellEnd"/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 Den Leader – Matt Nelson</w:t>
                            </w:r>
                          </w:p>
                          <w:p w:rsidR="0072610C" w:rsidRDefault="0072610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Bear Den Leader – </w:t>
                            </w:r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Shawn Martin</w:t>
                            </w:r>
                          </w:p>
                          <w:p w:rsidR="0072610C" w:rsidRDefault="0072610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Wolf Den Leader – </w:t>
                            </w:r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Keith </w:t>
                            </w:r>
                            <w:proofErr w:type="spellStart"/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Gynther</w:t>
                            </w:r>
                            <w:proofErr w:type="spellEnd"/>
                          </w:p>
                          <w:p w:rsidR="0072610C" w:rsidRDefault="0072610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Tiger Den Leader – </w:t>
                            </w:r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Matt O’Neill</w:t>
                            </w:r>
                          </w:p>
                          <w:p w:rsidR="00AD23A7" w:rsidRDefault="00AD23A7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Lion Guide – Eric </w:t>
                            </w:r>
                            <w:proofErr w:type="spellStart"/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Bilodeau</w:t>
                            </w:r>
                            <w:proofErr w:type="spellEnd"/>
                          </w:p>
                          <w:p w:rsidR="00F9144C" w:rsidRDefault="00F9144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Advancement Chair – Jane Perkins</w:t>
                            </w:r>
                          </w:p>
                          <w:p w:rsidR="00F9144C" w:rsidRDefault="00F9144C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Committee Chair – Dan</w:t>
                            </w:r>
                            <w:r w:rsidR="00AD23A7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iel</w:t>
                            </w: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 Roy</w:t>
                            </w:r>
                          </w:p>
                          <w:p w:rsidR="00F9144C" w:rsidRDefault="00AD23A7" w:rsidP="0072610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Charter Organization Rep </w:t>
                            </w:r>
                            <w:r w:rsidR="00F9144C"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– Jen Whitfield</w:t>
                            </w:r>
                          </w:p>
                          <w:p w:rsidR="00F9144C" w:rsidRPr="0072610C" w:rsidRDefault="00F9144C" w:rsidP="00AD23A7">
                            <w:pPr>
                              <w:pStyle w:val="list1"/>
                              <w:ind w:left="0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</w:p>
                          <w:p w:rsidR="00F9144C" w:rsidRPr="00F9144C" w:rsidRDefault="00F9144C" w:rsidP="00F9144C">
                            <w:pPr>
                              <w:pStyle w:val="list1"/>
                              <w:ind w:hanging="144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F9144C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All Pack 2 Families</w:t>
                            </w:r>
                          </w:p>
                          <w:p w:rsidR="00F9144C" w:rsidRDefault="00F9144C" w:rsidP="00F9144C">
                            <w:pPr>
                              <w:pStyle w:val="list1"/>
                              <w:spacing w:after="120"/>
                              <w:ind w:hanging="144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F9144C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Thank you for supporting Pack 2</w:t>
                            </w: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C643CB" w:rsidRPr="00C643CB" w:rsidRDefault="00C643CB" w:rsidP="00F9144C">
                            <w:pPr>
                              <w:pStyle w:val="list1"/>
                              <w:spacing w:after="120"/>
                              <w:ind w:hanging="1440"/>
                              <w:jc w:val="center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</w:p>
                          <w:p w:rsidR="00E6623F" w:rsidRDefault="00AD23A7" w:rsidP="0072610C">
                            <w:pPr>
                              <w:pStyle w:val="list1"/>
                              <w:ind w:hanging="14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1705" cy="941705"/>
                                  <wp:effectExtent l="0" t="0" r="0" b="0"/>
                                  <wp:docPr id="6" name="Picture 6" descr="Image result for cub scou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cub scou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705" cy="94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23F" w:rsidRPr="002D063C" w:rsidRDefault="00E6623F" w:rsidP="0072610C">
                            <w:pPr>
                              <w:pStyle w:val="list1"/>
                              <w:ind w:left="1260" w:hanging="1440"/>
                            </w:pPr>
                          </w:p>
                          <w:p w:rsidR="00AF6A3C" w:rsidRPr="00903F40" w:rsidRDefault="00AF6A3C" w:rsidP="00E6623F">
                            <w:pPr>
                              <w:pStyle w:val="list1"/>
                              <w:ind w:left="11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7" type="#_x0000_t202" style="position:absolute;margin-left:40.1pt;margin-top:92.7pt;width:317.05pt;height:488.5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" stroked="f" strokecolor="silver" strokeweight="3pt">
                <v:textbox>
                  <w:txbxContent>
                    <w:p w:rsidR="00AF6A3C" w:rsidRDefault="0072610C" w:rsidP="00F9144C">
                      <w:pPr>
                        <w:pStyle w:val="list1"/>
                        <w:spacing w:after="120"/>
                        <w:ind w:hanging="144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Blue and Gold Committee</w:t>
                      </w:r>
                    </w:p>
                    <w:p w:rsidR="006911CA" w:rsidRDefault="006911CA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Lenihan</w:t>
                      </w:r>
                      <w:proofErr w:type="spellEnd"/>
                    </w:p>
                    <w:p w:rsidR="006911CA" w:rsidRDefault="006911CA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Brenda Greene</w:t>
                      </w:r>
                    </w:p>
                    <w:p w:rsidR="0072610C" w:rsidRDefault="006911CA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 Tracey </w:t>
                      </w:r>
                      <w:proofErr w:type="spellStart"/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Datson</w:t>
                      </w:r>
                      <w:proofErr w:type="spellEnd"/>
                    </w:p>
                    <w:p w:rsidR="006911CA" w:rsidRDefault="006911CA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</w:p>
                    <w:p w:rsidR="0072610C" w:rsidRPr="00F9144C" w:rsidRDefault="0072610C" w:rsidP="00F9144C">
                      <w:pPr>
                        <w:pStyle w:val="list1"/>
                        <w:spacing w:after="120"/>
                        <w:ind w:hanging="144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F9144C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Pack 2 Leaders</w:t>
                      </w:r>
                    </w:p>
                    <w:p w:rsidR="0072610C" w:rsidRDefault="0072610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Cubmaster</w:t>
                      </w:r>
                      <w:proofErr w:type="spellEnd"/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 – Joe Kushner</w:t>
                      </w:r>
                    </w:p>
                    <w:p w:rsidR="0072610C" w:rsidRDefault="0072610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Arrow of Light Den Leader – </w:t>
                      </w:r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Chad </w:t>
                      </w:r>
                      <w:proofErr w:type="spellStart"/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>Lenihan</w:t>
                      </w:r>
                      <w:proofErr w:type="spellEnd"/>
                    </w:p>
                    <w:p w:rsidR="0072610C" w:rsidRDefault="0072610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W</w:t>
                      </w:r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>ebelos</w:t>
                      </w:r>
                      <w:proofErr w:type="spellEnd"/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 Den Leader – Matt Nelson</w:t>
                      </w:r>
                    </w:p>
                    <w:p w:rsidR="0072610C" w:rsidRDefault="0072610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Bear Den Leader – </w:t>
                      </w:r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>Shawn Martin</w:t>
                      </w:r>
                    </w:p>
                    <w:p w:rsidR="0072610C" w:rsidRDefault="0072610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Wolf Den Leader – </w:t>
                      </w:r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Keith </w:t>
                      </w:r>
                      <w:proofErr w:type="spellStart"/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>Gynther</w:t>
                      </w:r>
                      <w:proofErr w:type="spellEnd"/>
                    </w:p>
                    <w:p w:rsidR="0072610C" w:rsidRDefault="0072610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Tiger Den Leader – </w:t>
                      </w:r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>Matt O’Neill</w:t>
                      </w:r>
                    </w:p>
                    <w:p w:rsidR="00AD23A7" w:rsidRDefault="00AD23A7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Lion Guide – Eric </w:t>
                      </w:r>
                      <w:proofErr w:type="spellStart"/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Bilodeau</w:t>
                      </w:r>
                      <w:proofErr w:type="spellEnd"/>
                    </w:p>
                    <w:p w:rsidR="00F9144C" w:rsidRDefault="00F9144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Advancement Chair – Jane Perkins</w:t>
                      </w:r>
                    </w:p>
                    <w:p w:rsidR="00F9144C" w:rsidRDefault="00F9144C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Committee Chair – Dan</w:t>
                      </w:r>
                      <w:r w:rsidR="00AD23A7">
                        <w:rPr>
                          <w:rFonts w:ascii="Informal Roman" w:hAnsi="Informal Roman"/>
                          <w:sz w:val="32"/>
                          <w:szCs w:val="32"/>
                        </w:rPr>
                        <w:t>iel</w:t>
                      </w: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 Roy</w:t>
                      </w:r>
                    </w:p>
                    <w:p w:rsidR="00F9144C" w:rsidRDefault="00AD23A7" w:rsidP="0072610C">
                      <w:pPr>
                        <w:pStyle w:val="list1"/>
                        <w:ind w:hanging="1440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Charter Organization Rep </w:t>
                      </w:r>
                      <w:r w:rsidR="00F9144C">
                        <w:rPr>
                          <w:rFonts w:ascii="Informal Roman" w:hAnsi="Informal Roman"/>
                          <w:sz w:val="32"/>
                          <w:szCs w:val="32"/>
                        </w:rPr>
                        <w:t>– Jen Whitfield</w:t>
                      </w:r>
                    </w:p>
                    <w:p w:rsidR="00F9144C" w:rsidRPr="0072610C" w:rsidRDefault="00F9144C" w:rsidP="00AD23A7">
                      <w:pPr>
                        <w:pStyle w:val="list1"/>
                        <w:ind w:left="0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</w:p>
                    <w:p w:rsidR="00F9144C" w:rsidRPr="00F9144C" w:rsidRDefault="00F9144C" w:rsidP="00F9144C">
                      <w:pPr>
                        <w:pStyle w:val="list1"/>
                        <w:ind w:hanging="144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F9144C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All Pack 2 Families</w:t>
                      </w:r>
                    </w:p>
                    <w:p w:rsidR="00F9144C" w:rsidRDefault="00F9144C" w:rsidP="00F9144C">
                      <w:pPr>
                        <w:pStyle w:val="list1"/>
                        <w:spacing w:after="120"/>
                        <w:ind w:hanging="144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F9144C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Thank you for supporting Pack 2</w:t>
                      </w: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!</w:t>
                      </w:r>
                    </w:p>
                    <w:p w:rsidR="00C643CB" w:rsidRPr="00C643CB" w:rsidRDefault="00C643CB" w:rsidP="00F9144C">
                      <w:pPr>
                        <w:pStyle w:val="list1"/>
                        <w:spacing w:after="120"/>
                        <w:ind w:hanging="1440"/>
                        <w:jc w:val="center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</w:p>
                    <w:p w:rsidR="00E6623F" w:rsidRDefault="00AD23A7" w:rsidP="0072610C">
                      <w:pPr>
                        <w:pStyle w:val="list1"/>
                        <w:ind w:hanging="144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1705" cy="941705"/>
                            <wp:effectExtent l="0" t="0" r="0" b="0"/>
                            <wp:docPr id="6" name="Picture 6" descr="Image result for cub scou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cub scou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705" cy="94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23F" w:rsidRPr="002D063C" w:rsidRDefault="00E6623F" w:rsidP="0072610C">
                      <w:pPr>
                        <w:pStyle w:val="list1"/>
                        <w:ind w:left="1260" w:hanging="1440"/>
                      </w:pPr>
                    </w:p>
                    <w:p w:rsidR="00AF6A3C" w:rsidRPr="00903F40" w:rsidRDefault="00AF6A3C" w:rsidP="00E6623F">
                      <w:pPr>
                        <w:pStyle w:val="list1"/>
                        <w:ind w:left="117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1153160</wp:posOffset>
                </wp:positionH>
                <wp:positionV relativeFrom="page">
                  <wp:posOffset>576580</wp:posOffset>
                </wp:positionV>
                <wp:extent cx="2857500" cy="405765"/>
                <wp:effectExtent l="635" t="0" r="0" b="0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10C" w:rsidRPr="00760D9E" w:rsidRDefault="0072610C" w:rsidP="0072610C">
                            <w:pPr>
                              <w:pStyle w:val="Heading2"/>
                              <w:ind w:left="0"/>
                              <w:rPr>
                                <w:rFonts w:ascii="Lucida Calligraphy" w:hAnsi="Lucida Calligraphy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00"/>
                                <w:sz w:val="36"/>
                                <w:szCs w:val="36"/>
                              </w:rPr>
                              <w:t>Special Thanks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8" type="#_x0000_t202" style="position:absolute;margin-left:90.8pt;margin-top:45.4pt;width:225pt;height:31.9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ja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" filled="f" stroked="f">
                <v:textbox>
                  <w:txbxContent>
                    <w:p w:rsidR="0072610C" w:rsidRPr="00760D9E" w:rsidRDefault="0072610C" w:rsidP="0072610C">
                      <w:pPr>
                        <w:pStyle w:val="Heading2"/>
                        <w:ind w:left="0"/>
                        <w:rPr>
                          <w:rFonts w:ascii="Lucida Calligraphy" w:hAnsi="Lucida Calligraphy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Lucida Calligraphy" w:hAnsi="Lucida Calligraphy"/>
                          <w:color w:val="FFFF00"/>
                          <w:sz w:val="36"/>
                          <w:szCs w:val="36"/>
                        </w:rPr>
                        <w:t>Special Thanks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DE6" w:rsidRPr="00E96CC6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5278755</wp:posOffset>
                </wp:positionV>
                <wp:extent cx="2857500" cy="431165"/>
                <wp:effectExtent l="0" t="2540" r="3810" b="4445"/>
                <wp:wrapNone/>
                <wp:docPr id="1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D32" w:rsidRPr="00DE2D32" w:rsidRDefault="00DE2D32" w:rsidP="00DE2D32">
                            <w:pPr>
                              <w:pStyle w:val="Heading2"/>
                              <w:ind w:left="0"/>
                              <w:rPr>
                                <w:rFonts w:ascii="Lucida Calligraphy" w:hAnsi="Lucida Calligraphy"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DE2D32">
                              <w:rPr>
                                <w:rFonts w:ascii="Lucida Calligraphy" w:hAnsi="Lucida Calligraphy"/>
                                <w:color w:val="FFFF00"/>
                                <w:sz w:val="36"/>
                                <w:szCs w:val="36"/>
                              </w:rPr>
                              <w:t>AOL Recipients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9" type="#_x0000_t202" style="position:absolute;margin-left:97.2pt;margin-top:415.65pt;width:225pt;height:33.9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IU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" filled="f" stroked="f">
                <v:textbox>
                  <w:txbxContent>
                    <w:p w:rsidR="00DE2D32" w:rsidRPr="00DE2D32" w:rsidRDefault="00DE2D32" w:rsidP="00DE2D32">
                      <w:pPr>
                        <w:pStyle w:val="Heading2"/>
                        <w:ind w:left="0"/>
                        <w:rPr>
                          <w:rFonts w:ascii="Lucida Calligraphy" w:hAnsi="Lucida Calligraphy"/>
                          <w:color w:val="FFFF00"/>
                          <w:sz w:val="36"/>
                          <w:szCs w:val="36"/>
                        </w:rPr>
                      </w:pPr>
                      <w:r w:rsidRPr="00DE2D32">
                        <w:rPr>
                          <w:rFonts w:ascii="Lucida Calligraphy" w:hAnsi="Lucida Calligraphy"/>
                          <w:color w:val="FFFF00"/>
                          <w:sz w:val="36"/>
                          <w:szCs w:val="36"/>
                        </w:rPr>
                        <w:t>AOL Recipients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ge">
                  <wp:posOffset>5198745</wp:posOffset>
                </wp:positionV>
                <wp:extent cx="3043555" cy="511175"/>
                <wp:effectExtent l="3175" t="7620" r="1270" b="5080"/>
                <wp:wrapNone/>
                <wp:docPr id="1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3555" cy="5111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26" style="position:absolute;margin-left:90.25pt;margin-top:409.35pt;width:239.65pt;height:40.2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1104900</wp:posOffset>
                </wp:positionV>
                <wp:extent cx="3429000" cy="6483350"/>
                <wp:effectExtent l="0" t="0" r="0" b="3175"/>
                <wp:wrapNone/>
                <wp:docPr id="1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48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Default="00F9144C" w:rsidP="000E456A">
                            <w:pPr>
                              <w:pStyle w:val="list2"/>
                              <w:spacing w:before="240"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Welcome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Presentation of the Colors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Invocation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Dinner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r w:rsidR="006911CA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Sharing &amp; </w:t>
                            </w: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Awards</w:t>
                            </w:r>
                          </w:p>
                          <w:p w:rsidR="000E456A" w:rsidRDefault="000E456A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Leader Recognitions</w:t>
                            </w:r>
                          </w:p>
                          <w:p w:rsidR="00A31D55" w:rsidRDefault="00A31D55" w:rsidP="00A31D55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Arrow of Light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Cub Scout</w:t>
                            </w:r>
                            <w:r w:rsidR="00DE2D32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ing</w:t>
                            </w: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Birthday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Dessert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Crossover Ceremony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Announcements</w:t>
                            </w:r>
                          </w:p>
                          <w:p w:rsidR="00F9144C" w:rsidRDefault="00F9144C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Closing</w:t>
                            </w:r>
                            <w:r w:rsidR="000E456A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and Dismissal</w:t>
                            </w:r>
                          </w:p>
                          <w:p w:rsidR="00E715F5" w:rsidRPr="00F9144C" w:rsidRDefault="00AD23A7" w:rsidP="000E456A">
                            <w:pPr>
                              <w:pStyle w:val="list2"/>
                              <w:spacing w:after="120"/>
                              <w:ind w:firstLine="0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2395" cy="833120"/>
                                  <wp:effectExtent l="0" t="0" r="0" b="5080"/>
                                  <wp:docPr id="8" name="Picture 8" descr="Image result for arrow of lig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arrow of ligh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2395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0" type="#_x0000_t202" style="position:absolute;margin-left:459pt;margin-top:87pt;width:270pt;height:510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" filled="f" stroked="f">
                <v:textbox>
                  <w:txbxContent>
                    <w:p w:rsidR="00AF6A3C" w:rsidRDefault="00F9144C" w:rsidP="000E456A">
                      <w:pPr>
                        <w:pStyle w:val="list2"/>
                        <w:spacing w:before="240"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Welcome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Presentation of the Colors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Invocation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Dinner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Den </w:t>
                      </w:r>
                      <w:r w:rsidR="006911CA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Sharing &amp; </w:t>
                      </w: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Awards</w:t>
                      </w:r>
                    </w:p>
                    <w:p w:rsidR="000E456A" w:rsidRDefault="000E456A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Leader Recognitions</w:t>
                      </w:r>
                    </w:p>
                    <w:p w:rsidR="00A31D55" w:rsidRDefault="00A31D55" w:rsidP="00A31D55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Arrow of Light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Cub Scout</w:t>
                      </w:r>
                      <w:r w:rsidR="00DE2D32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ing</w:t>
                      </w: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Birthday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Dessert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Crossover Ceremony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Announcements</w:t>
                      </w:r>
                    </w:p>
                    <w:p w:rsidR="00F9144C" w:rsidRDefault="00F9144C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Closing</w:t>
                      </w:r>
                      <w:r w:rsidR="000E456A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and Dismissal</w:t>
                      </w:r>
                    </w:p>
                    <w:p w:rsidR="00E715F5" w:rsidRPr="00F9144C" w:rsidRDefault="00AD23A7" w:rsidP="000E456A">
                      <w:pPr>
                        <w:pStyle w:val="list2"/>
                        <w:spacing w:after="120"/>
                        <w:ind w:firstLine="0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2395" cy="833120"/>
                            <wp:effectExtent l="0" t="0" r="0" b="5080"/>
                            <wp:docPr id="8" name="Picture 8" descr="Image result for arrow of lig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arrow of ligh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2395" cy="83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1371600</wp:posOffset>
                </wp:positionV>
                <wp:extent cx="3657600" cy="6080125"/>
                <wp:effectExtent l="0" t="0" r="0" b="0"/>
                <wp:wrapNone/>
                <wp:docPr id="1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08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Pr="00AA365B" w:rsidRDefault="00AF6A3C" w:rsidP="00AF6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1" type="#_x0000_t202" style="position:absolute;margin-left:450pt;margin-top:108pt;width:4in;height:478.7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" stroked="f" strokecolor="silver" strokeweight="3pt">
                <v:textbox>
                  <w:txbxContent>
                    <w:p w:rsidR="00AF6A3C" w:rsidRPr="00AA365B" w:rsidRDefault="00AF6A3C" w:rsidP="00AF6A3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page">
                  <wp:posOffset>5923280</wp:posOffset>
                </wp:positionH>
                <wp:positionV relativeFrom="page">
                  <wp:posOffset>633095</wp:posOffset>
                </wp:positionV>
                <wp:extent cx="3261360" cy="417830"/>
                <wp:effectExtent l="8255" t="4445" r="6985" b="6350"/>
                <wp:wrapNone/>
                <wp:docPr id="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61360" cy="417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26" style="position:absolute;margin-left:466.4pt;margin-top:49.85pt;width:256.8pt;height:32.9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6164580</wp:posOffset>
                </wp:positionH>
                <wp:positionV relativeFrom="page">
                  <wp:posOffset>635000</wp:posOffset>
                </wp:positionV>
                <wp:extent cx="2857500" cy="415925"/>
                <wp:effectExtent l="1905" t="0" r="0" b="0"/>
                <wp:wrapNone/>
                <wp:docPr id="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Pr="00903F40" w:rsidRDefault="00F9144C" w:rsidP="00104976">
                            <w:pPr>
                              <w:pStyle w:val="Heading2"/>
                              <w:ind w:left="0"/>
                            </w:pPr>
                            <w:r>
                              <w:rPr>
                                <w:rFonts w:ascii="Lucida Calligraphy" w:hAnsi="Lucida Calligraphy"/>
                                <w:color w:val="FFFF00"/>
                                <w:sz w:val="36"/>
                                <w:szCs w:val="36"/>
                              </w:rPr>
                              <w:t>Order of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485.4pt;margin-top:50pt;width:225pt;height:32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Hz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" filled="f" stroked="f">
                <v:textbox>
                  <w:txbxContent>
                    <w:p w:rsidR="00AF6A3C" w:rsidRPr="00903F40" w:rsidRDefault="00F9144C" w:rsidP="00104976">
                      <w:pPr>
                        <w:pStyle w:val="Heading2"/>
                        <w:ind w:left="0"/>
                      </w:pPr>
                      <w:r>
                        <w:rPr>
                          <w:rFonts w:ascii="Lucida Calligraphy" w:hAnsi="Lucida Calligraphy"/>
                          <w:color w:val="FFFF00"/>
                          <w:sz w:val="36"/>
                          <w:szCs w:val="36"/>
                        </w:rPr>
                        <w:t>Order of Events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1216025</wp:posOffset>
                </wp:positionV>
                <wp:extent cx="3657600" cy="6063615"/>
                <wp:effectExtent l="0" t="0" r="0" b="0"/>
                <wp:wrapNone/>
                <wp:docPr id="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06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3CB" w:rsidRPr="00AD23A7" w:rsidRDefault="00C643CB" w:rsidP="00C643CB">
                            <w:pPr>
                              <w:pStyle w:val="NormalWeb"/>
                              <w:shd w:val="clear" w:color="auto" w:fill="FFFFFF"/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The highest award of Cub Scouting is the Arrow of Light badge. It is a small cloth badge with a tan background, blue border, and a gold arrow pointing to the right (as viewed from the front) under a partial gold sun orb with 7 rays that is worn on both the Cub Scout and the Boy Scout uniform</w:t>
                            </w:r>
                            <w:r w:rsidR="00B90C60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s</w:t>
                            </w: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. </w:t>
                            </w:r>
                          </w:p>
                          <w:p w:rsidR="00C643CB" w:rsidRPr="00AD23A7" w:rsidRDefault="00C643CB" w:rsidP="00C643CB">
                            <w:pPr>
                              <w:pStyle w:val="NormalWeb"/>
                              <w:shd w:val="clear" w:color="auto" w:fill="FFFFFF"/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The individual elements of the badge represent:</w:t>
                            </w:r>
                          </w:p>
                          <w:p w:rsidR="00C643CB" w:rsidRPr="00AD23A7" w:rsidRDefault="00C643CB" w:rsidP="00C643CB">
                            <w:pPr>
                              <w:pStyle w:val="NormalWeb"/>
                              <w:shd w:val="clear" w:color="auto" w:fill="FFFFFF"/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 xml:space="preserve">– The sun shedding its light on all that we do. </w:t>
                            </w:r>
                            <w:proofErr w:type="gramStart"/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A reminder that Cub Scouts should be a light for those around them.</w:t>
                            </w:r>
                            <w:proofErr w:type="gramEnd"/>
                          </w:p>
                          <w:p w:rsidR="00C643CB" w:rsidRPr="00AD23A7" w:rsidRDefault="00C643CB" w:rsidP="00C643CB">
                            <w:pPr>
                              <w:pStyle w:val="NormalWeb"/>
                              <w:shd w:val="clear" w:color="auto" w:fill="FFFFFF"/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– The seven rays of the sun representing the sev</w:t>
                            </w:r>
                            <w:r w:rsidR="00B90C60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 xml:space="preserve">en days of the week. </w:t>
                            </w:r>
                            <w:proofErr w:type="gramStart"/>
                            <w:r w:rsidR="00B90C60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 xml:space="preserve">A reminder </w:t>
                            </w: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that Cub Scouts should do their best every day.</w:t>
                            </w:r>
                            <w:proofErr w:type="gramEnd"/>
                          </w:p>
                          <w:p w:rsidR="00AD23A7" w:rsidRPr="00AD23A7" w:rsidRDefault="00C643CB" w:rsidP="00C643CB">
                            <w:pPr>
                              <w:pStyle w:val="NormalWeb"/>
                              <w:shd w:val="clear" w:color="auto" w:fill="FFFFFF"/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 xml:space="preserve">– The arrow which is symbolic of everything which is straight and true. </w:t>
                            </w:r>
                            <w:proofErr w:type="gramStart"/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Just as Cub Scouts should be straight and true in their lives.</w:t>
                            </w:r>
                            <w:proofErr w:type="gramEnd"/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 xml:space="preserve"> It also points forwa</w:t>
                            </w:r>
                            <w:r w:rsidR="00B90C60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 xml:space="preserve">rd to the trail of Boy Scout </w:t>
                            </w:r>
                            <w:r w:rsidRPr="00AD23A7">
                              <w:rPr>
                                <w:rFonts w:ascii="Monotype Corsiva" w:hAnsi="Monotype Corsiva" w:cs="Arial"/>
                                <w:color w:val="000000"/>
                                <w:sz w:val="26"/>
                                <w:szCs w:val="26"/>
                              </w:rPr>
                              <w:t>ranks and higher challenges.</w:t>
                            </w:r>
                          </w:p>
                          <w:p w:rsidR="00AD23A7" w:rsidRPr="00DE2D32" w:rsidRDefault="00AD23A7" w:rsidP="00C643CB">
                            <w:pPr>
                              <w:pStyle w:val="NormalWeb"/>
                              <w:shd w:val="clear" w:color="auto" w:fill="FFFFFF"/>
                              <w:rPr>
                                <w:rFonts w:ascii="Monotype Corsiva" w:hAnsi="Monotype Corsiva" w:cs="Arial"/>
                                <w:color w:val="000000"/>
                              </w:rPr>
                            </w:pPr>
                          </w:p>
                          <w:p w:rsidR="00DE2D32" w:rsidRDefault="00E715F5" w:rsidP="00DE2D32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Lucida Calligraphy" w:hAnsi="Lucida Calligraphy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color w:val="000000"/>
                                <w:sz w:val="28"/>
                                <w:szCs w:val="28"/>
                              </w:rPr>
                              <w:t>2018 AOL</w:t>
                            </w:r>
                          </w:p>
                          <w:p w:rsidR="00DE2D32" w:rsidRDefault="00AD23A7" w:rsidP="00DE2D32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jc w:val="center"/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  <w:t xml:space="preserve">Adam </w:t>
                            </w:r>
                            <w:proofErr w:type="spellStart"/>
                            <w:r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  <w:t>Lenihan</w:t>
                            </w:r>
                            <w:proofErr w:type="spellEnd"/>
                          </w:p>
                          <w:p w:rsidR="00AD23A7" w:rsidRDefault="00AD23A7" w:rsidP="00DE2D32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jc w:val="center"/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  <w:t xml:space="preserve">Robert </w:t>
                            </w:r>
                            <w:proofErr w:type="spellStart"/>
                            <w:r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  <w:t>Datson</w:t>
                            </w:r>
                            <w:proofErr w:type="spellEnd"/>
                          </w:p>
                          <w:p w:rsidR="00AD23A7" w:rsidRPr="00DE2D32" w:rsidRDefault="00AD23A7" w:rsidP="00DE2D32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jc w:val="center"/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color w:val="000000"/>
                                <w:sz w:val="32"/>
                                <w:szCs w:val="32"/>
                              </w:rPr>
                              <w:t>Tyler Greene</w:t>
                            </w:r>
                          </w:p>
                          <w:p w:rsidR="00DE2D32" w:rsidRPr="00DE2D32" w:rsidRDefault="00DE2D32" w:rsidP="00DE2D3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Informal Roman" w:hAnsi="Informal Roman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C643CB" w:rsidRPr="00104976" w:rsidRDefault="00C643CB" w:rsidP="00C643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3" type="#_x0000_t202" style="position:absolute;margin-left:63pt;margin-top:95.75pt;width:4in;height:477.4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" filled="f" stroked="f" strokecolor="silver" strokeweight="3pt">
                <v:textbox>
                  <w:txbxContent>
                    <w:p w:rsidR="00C643CB" w:rsidRPr="00AD23A7" w:rsidRDefault="00C643CB" w:rsidP="00C643CB">
                      <w:pPr>
                        <w:pStyle w:val="NormalWeb"/>
                        <w:shd w:val="clear" w:color="auto" w:fill="FFFFFF"/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</w:pP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The highest award of Cub Scouting is the Arrow of Light badge. It is a small cloth badge with a tan background, blue border, and a gold arrow pointing to the right (as viewed from the front) under a partial gold sun orb with 7 rays that is worn on both the Cub Scout and the Boy Scout uniform</w:t>
                      </w:r>
                      <w:r w:rsidR="00B90C60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s</w:t>
                      </w: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. </w:t>
                      </w:r>
                    </w:p>
                    <w:p w:rsidR="00C643CB" w:rsidRPr="00AD23A7" w:rsidRDefault="00C643CB" w:rsidP="00C643CB">
                      <w:pPr>
                        <w:pStyle w:val="NormalWeb"/>
                        <w:shd w:val="clear" w:color="auto" w:fill="FFFFFF"/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</w:pP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The individual elements of the badge represent:</w:t>
                      </w:r>
                    </w:p>
                    <w:p w:rsidR="00C643CB" w:rsidRPr="00AD23A7" w:rsidRDefault="00C643CB" w:rsidP="00C643CB">
                      <w:pPr>
                        <w:pStyle w:val="NormalWeb"/>
                        <w:shd w:val="clear" w:color="auto" w:fill="FFFFFF"/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</w:pP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 xml:space="preserve">– The sun shedding its light on all that we do. </w:t>
                      </w:r>
                      <w:proofErr w:type="gramStart"/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A reminder that Cub Scouts should be a light for those around them.</w:t>
                      </w:r>
                      <w:proofErr w:type="gramEnd"/>
                    </w:p>
                    <w:p w:rsidR="00C643CB" w:rsidRPr="00AD23A7" w:rsidRDefault="00C643CB" w:rsidP="00C643CB">
                      <w:pPr>
                        <w:pStyle w:val="NormalWeb"/>
                        <w:shd w:val="clear" w:color="auto" w:fill="FFFFFF"/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</w:pP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– The seven rays of the sun representing the sev</w:t>
                      </w:r>
                      <w:r w:rsidR="00B90C60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 xml:space="preserve">en days of the week. </w:t>
                      </w:r>
                      <w:proofErr w:type="gramStart"/>
                      <w:r w:rsidR="00B90C60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 xml:space="preserve">A reminder </w:t>
                      </w: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that Cub Scouts should do their best every day.</w:t>
                      </w:r>
                      <w:proofErr w:type="gramEnd"/>
                    </w:p>
                    <w:p w:rsidR="00AD23A7" w:rsidRPr="00AD23A7" w:rsidRDefault="00C643CB" w:rsidP="00C643CB">
                      <w:pPr>
                        <w:pStyle w:val="NormalWeb"/>
                        <w:shd w:val="clear" w:color="auto" w:fill="FFFFFF"/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</w:pP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 xml:space="preserve">– The arrow which is symbolic of everything which is straight and true. </w:t>
                      </w:r>
                      <w:proofErr w:type="gramStart"/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Just as Cub Scouts should be straight and true in their lives.</w:t>
                      </w:r>
                      <w:proofErr w:type="gramEnd"/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 xml:space="preserve"> It also points forwa</w:t>
                      </w:r>
                      <w:r w:rsidR="00B90C60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 xml:space="preserve">rd to the trail of Boy Scout </w:t>
                      </w:r>
                      <w:r w:rsidRPr="00AD23A7">
                        <w:rPr>
                          <w:rFonts w:ascii="Monotype Corsiva" w:hAnsi="Monotype Corsiva" w:cs="Arial"/>
                          <w:color w:val="000000"/>
                          <w:sz w:val="26"/>
                          <w:szCs w:val="26"/>
                        </w:rPr>
                        <w:t>ranks and higher challenges.</w:t>
                      </w:r>
                    </w:p>
                    <w:p w:rsidR="00AD23A7" w:rsidRPr="00DE2D32" w:rsidRDefault="00AD23A7" w:rsidP="00C643CB">
                      <w:pPr>
                        <w:pStyle w:val="NormalWeb"/>
                        <w:shd w:val="clear" w:color="auto" w:fill="FFFFFF"/>
                        <w:rPr>
                          <w:rFonts w:ascii="Monotype Corsiva" w:hAnsi="Monotype Corsiva" w:cs="Arial"/>
                          <w:color w:val="000000"/>
                        </w:rPr>
                      </w:pPr>
                    </w:p>
                    <w:p w:rsidR="00DE2D32" w:rsidRDefault="00E715F5" w:rsidP="00DE2D32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Lucida Calligraphy" w:hAnsi="Lucida Calligraphy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 w:cs="Arial"/>
                          <w:color w:val="000000"/>
                          <w:sz w:val="28"/>
                          <w:szCs w:val="28"/>
                        </w:rPr>
                        <w:t>2018 AOL</w:t>
                      </w:r>
                    </w:p>
                    <w:p w:rsidR="00DE2D32" w:rsidRDefault="00AD23A7" w:rsidP="00DE2D32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jc w:val="center"/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  <w:t xml:space="preserve">Adam </w:t>
                      </w:r>
                      <w:proofErr w:type="spellStart"/>
                      <w:r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  <w:t>Lenihan</w:t>
                      </w:r>
                      <w:proofErr w:type="spellEnd"/>
                    </w:p>
                    <w:p w:rsidR="00AD23A7" w:rsidRDefault="00AD23A7" w:rsidP="00DE2D32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jc w:val="center"/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  <w:t xml:space="preserve">Robert </w:t>
                      </w:r>
                      <w:proofErr w:type="spellStart"/>
                      <w:r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  <w:t>Datson</w:t>
                      </w:r>
                      <w:proofErr w:type="spellEnd"/>
                    </w:p>
                    <w:p w:rsidR="00AD23A7" w:rsidRPr="00DE2D32" w:rsidRDefault="00AD23A7" w:rsidP="00DE2D32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jc w:val="center"/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 w:cs="Arial"/>
                          <w:color w:val="000000"/>
                          <w:sz w:val="32"/>
                          <w:szCs w:val="32"/>
                        </w:rPr>
                        <w:t>Tyler Greene</w:t>
                      </w:r>
                    </w:p>
                    <w:p w:rsidR="00DE2D32" w:rsidRPr="00DE2D32" w:rsidRDefault="00DE2D32" w:rsidP="00DE2D3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Informal Roman" w:hAnsi="Informal Roman" w:cs="Arial"/>
                          <w:color w:val="000000"/>
                          <w:sz w:val="32"/>
                          <w:szCs w:val="32"/>
                        </w:rPr>
                      </w:pPr>
                    </w:p>
                    <w:p w:rsidR="00C643CB" w:rsidRPr="00104976" w:rsidRDefault="00C643CB" w:rsidP="00C643CB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ge">
                  <wp:posOffset>619760</wp:posOffset>
                </wp:positionV>
                <wp:extent cx="3043555" cy="431165"/>
                <wp:effectExtent l="3175" t="635" r="1270" b="6350"/>
                <wp:wrapNone/>
                <wp:docPr id="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3555" cy="4311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26" style="position:absolute;margin-left:90.25pt;margin-top:48.8pt;width:239.65pt;height:33.9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619760</wp:posOffset>
                </wp:positionV>
                <wp:extent cx="2857500" cy="431165"/>
                <wp:effectExtent l="0" t="635" r="3810" b="0"/>
                <wp:wrapNone/>
                <wp:docPr id="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3CB" w:rsidRPr="00760D9E" w:rsidRDefault="00C643CB" w:rsidP="00C643CB">
                            <w:pPr>
                              <w:pStyle w:val="Heading2"/>
                              <w:ind w:left="0"/>
                              <w:rPr>
                                <w:rFonts w:ascii="Lucida Calligraphy" w:hAnsi="Lucida Calligraphy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00"/>
                                <w:sz w:val="36"/>
                                <w:szCs w:val="36"/>
                              </w:rPr>
                              <w:t>Arrow of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4" type="#_x0000_t202" style="position:absolute;margin-left:97.2pt;margin-top:48.8pt;width:225pt;height:33.9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1g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" filled="f" stroked="f">
                <v:textbox>
                  <w:txbxContent>
                    <w:p w:rsidR="00C643CB" w:rsidRPr="00760D9E" w:rsidRDefault="00C643CB" w:rsidP="00C643CB">
                      <w:pPr>
                        <w:pStyle w:val="Heading2"/>
                        <w:ind w:left="0"/>
                        <w:rPr>
                          <w:rFonts w:ascii="Lucida Calligraphy" w:hAnsi="Lucida Calligraphy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Lucida Calligraphy" w:hAnsi="Lucida Calligraphy"/>
                          <w:color w:val="FFFF00"/>
                          <w:sz w:val="36"/>
                          <w:szCs w:val="36"/>
                        </w:rPr>
                        <w:t>Arrow of Light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1173" w:rsidSect="00BF01BD">
      <w:pgSz w:w="15840" w:h="12240" w:orient="landscape"/>
      <w:pgMar w:top="1620" w:right="1440" w:bottom="72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23F"/>
    <w:rsid w:val="00040F5C"/>
    <w:rsid w:val="00042548"/>
    <w:rsid w:val="0007666E"/>
    <w:rsid w:val="00092DF7"/>
    <w:rsid w:val="000B50DD"/>
    <w:rsid w:val="000E456A"/>
    <w:rsid w:val="00104976"/>
    <w:rsid w:val="00123F15"/>
    <w:rsid w:val="00185D9B"/>
    <w:rsid w:val="002028E0"/>
    <w:rsid w:val="002A3BD2"/>
    <w:rsid w:val="002A6F46"/>
    <w:rsid w:val="002D063C"/>
    <w:rsid w:val="00371560"/>
    <w:rsid w:val="003B5F24"/>
    <w:rsid w:val="003B71FA"/>
    <w:rsid w:val="003C600B"/>
    <w:rsid w:val="00432C50"/>
    <w:rsid w:val="0045601F"/>
    <w:rsid w:val="0051408D"/>
    <w:rsid w:val="0056093C"/>
    <w:rsid w:val="00581173"/>
    <w:rsid w:val="006777B7"/>
    <w:rsid w:val="0068489F"/>
    <w:rsid w:val="006911CA"/>
    <w:rsid w:val="006C2B01"/>
    <w:rsid w:val="00721B00"/>
    <w:rsid w:val="0072610C"/>
    <w:rsid w:val="00760D9E"/>
    <w:rsid w:val="00785F81"/>
    <w:rsid w:val="007C4F2B"/>
    <w:rsid w:val="00823F1D"/>
    <w:rsid w:val="0084141F"/>
    <w:rsid w:val="00876D55"/>
    <w:rsid w:val="008B3C0F"/>
    <w:rsid w:val="008B7DE6"/>
    <w:rsid w:val="00903F40"/>
    <w:rsid w:val="00924A9C"/>
    <w:rsid w:val="00926D15"/>
    <w:rsid w:val="00972B2E"/>
    <w:rsid w:val="009A361F"/>
    <w:rsid w:val="009D57F4"/>
    <w:rsid w:val="009E551E"/>
    <w:rsid w:val="00A31D55"/>
    <w:rsid w:val="00A83E6D"/>
    <w:rsid w:val="00AA365B"/>
    <w:rsid w:val="00AD23A7"/>
    <w:rsid w:val="00AF6A3C"/>
    <w:rsid w:val="00B90C60"/>
    <w:rsid w:val="00B9703A"/>
    <w:rsid w:val="00BB0560"/>
    <w:rsid w:val="00BB3F04"/>
    <w:rsid w:val="00BE5735"/>
    <w:rsid w:val="00BF01BD"/>
    <w:rsid w:val="00C36719"/>
    <w:rsid w:val="00C54E65"/>
    <w:rsid w:val="00C643CB"/>
    <w:rsid w:val="00C75527"/>
    <w:rsid w:val="00CA6AC9"/>
    <w:rsid w:val="00CE29F4"/>
    <w:rsid w:val="00CE69B4"/>
    <w:rsid w:val="00D16D73"/>
    <w:rsid w:val="00D37359"/>
    <w:rsid w:val="00D5343C"/>
    <w:rsid w:val="00DC4834"/>
    <w:rsid w:val="00DD168B"/>
    <w:rsid w:val="00DD66FA"/>
    <w:rsid w:val="00DE2D32"/>
    <w:rsid w:val="00DF3630"/>
    <w:rsid w:val="00E12A2A"/>
    <w:rsid w:val="00E132E8"/>
    <w:rsid w:val="00E6623F"/>
    <w:rsid w:val="00E715F5"/>
    <w:rsid w:val="00E96CC6"/>
    <w:rsid w:val="00F25735"/>
    <w:rsid w:val="00F43A87"/>
    <w:rsid w:val="00F9144C"/>
    <w:rsid w:val="00FA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link w:val="Heading2Char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link w:val="Heading3Char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E6623F"/>
    <w:rPr>
      <w:rFonts w:ascii="Lucida Sans Unicode" w:hAnsi="Lucida Sans Unicode" w:cs="Tahoma"/>
      <w:color w:val="000084"/>
      <w:spacing w:val="20"/>
      <w:sz w:val="22"/>
      <w:szCs w:val="22"/>
    </w:rPr>
  </w:style>
  <w:style w:type="character" w:customStyle="1" w:styleId="Heading2Char">
    <w:name w:val="Heading 2 Char"/>
    <w:link w:val="Heading2"/>
    <w:rsid w:val="0072610C"/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paragraph" w:styleId="NormalWeb">
    <w:name w:val="Normal (Web)"/>
    <w:basedOn w:val="Normal"/>
    <w:uiPriority w:val="99"/>
    <w:unhideWhenUsed/>
    <w:rsid w:val="00C643C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691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link w:val="Heading2Char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link w:val="Heading3Char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E6623F"/>
    <w:rPr>
      <w:rFonts w:ascii="Lucida Sans Unicode" w:hAnsi="Lucida Sans Unicode" w:cs="Tahoma"/>
      <w:color w:val="000084"/>
      <w:spacing w:val="20"/>
      <w:sz w:val="22"/>
      <w:szCs w:val="22"/>
    </w:rPr>
  </w:style>
  <w:style w:type="character" w:customStyle="1" w:styleId="Heading2Char">
    <w:name w:val="Heading 2 Char"/>
    <w:link w:val="Heading2"/>
    <w:rsid w:val="0072610C"/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paragraph" w:styleId="NormalWeb">
    <w:name w:val="Normal (Web)"/>
    <w:basedOn w:val="Normal"/>
    <w:uiPriority w:val="99"/>
    <w:unhideWhenUsed/>
    <w:rsid w:val="00C643C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691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shnj01\AppData\Roaming\Microsoft\Templates\Event%20schedu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schedule.dot</Template>
  <TotalTime>11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Pfizer Inc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kushnj01</dc:creator>
  <cp:lastModifiedBy>Kushner, Joseph</cp:lastModifiedBy>
  <cp:revision>4</cp:revision>
  <cp:lastPrinted>2001-07-12T19:36:00Z</cp:lastPrinted>
  <dcterms:created xsi:type="dcterms:W3CDTF">2019-01-31T04:46:00Z</dcterms:created>
  <dcterms:modified xsi:type="dcterms:W3CDTF">2019-02-20T05:00:00Z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